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8C92A" w14:textId="77777777" w:rsidR="007600AD" w:rsidRDefault="005D1687">
      <w:pPr>
        <w:spacing w:after="720"/>
        <w:jc w:val="center"/>
      </w:pPr>
      <w:bookmarkStart w:id="0" w:name="_Hlk197683290"/>
      <w:r>
        <w:rPr>
          <w:noProof/>
        </w:rPr>
        <w:drawing>
          <wp:anchor distT="0" distB="0" distL="114300" distR="114300" simplePos="0" relativeHeight="251661312" behindDoc="1" locked="0" layoutInCell="1" allowOverlap="1" wp14:anchorId="37E89F9C" wp14:editId="723FF0B2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34271" cy="4662168"/>
            <wp:effectExtent l="0" t="0" r="0" b="5082"/>
            <wp:wrapNone/>
            <wp:docPr id="1" name="圖片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4271" cy="46621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sz w:val="36"/>
          <w:szCs w:val="36"/>
        </w:rPr>
        <w:t>診所（非醫事人員）在職證明書</w:t>
      </w:r>
    </w:p>
    <w:tbl>
      <w:tblPr>
        <w:tblW w:w="932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7087"/>
      </w:tblGrid>
      <w:tr w:rsidR="007600AD" w14:paraId="14EFF00F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381A3350" w14:textId="77777777" w:rsidR="007600AD" w:rsidRDefault="005D1687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姓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/>
                <w:sz w:val="32"/>
                <w:szCs w:val="32"/>
              </w:rPr>
              <w:t>名：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62D8" w14:textId="77777777" w:rsidR="007600AD" w:rsidRDefault="007600AD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00AD" w14:paraId="439F6FA4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91F07" w14:textId="77777777" w:rsidR="007600AD" w:rsidRDefault="005D1687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出生日期：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367E" w14:textId="77777777" w:rsidR="007600AD" w:rsidRDefault="007600AD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00AD" w14:paraId="2857BF48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C7AF" w14:textId="77777777" w:rsidR="007600AD" w:rsidRDefault="005D1687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身分證字號：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6E00" w14:textId="77777777" w:rsidR="007600AD" w:rsidRDefault="007600AD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00AD" w14:paraId="439805FD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F95C" w14:textId="77777777" w:rsidR="007600AD" w:rsidRDefault="005D1687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職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/>
                <w:sz w:val="32"/>
                <w:szCs w:val="32"/>
              </w:rPr>
              <w:t>稱：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80DD8" w14:textId="77777777" w:rsidR="007600AD" w:rsidRDefault="007600AD">
            <w:pPr>
              <w:snapToGrid w:val="0"/>
              <w:spacing w:after="180" w:line="3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00AD" w14:paraId="0E2380BA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932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91AE" w14:textId="77777777" w:rsidR="007600AD" w:rsidRDefault="005D1687">
            <w:pPr>
              <w:snapToGrid w:val="0"/>
              <w:spacing w:after="180" w:line="36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【診所非醫事人員計畫對象：包括以勞健保投保資料顯示診所為其投保單位，或持診所院長（或代理人）開立在職證明資料認定之工作人員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t>】</w:t>
            </w:r>
          </w:p>
        </w:tc>
      </w:tr>
      <w:tr w:rsidR="007600AD" w14:paraId="272E8153" w14:textId="77777777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E221C" w14:textId="77777777" w:rsidR="007600AD" w:rsidRDefault="005D1687">
            <w:pPr>
              <w:snapToGrid w:val="0"/>
              <w:spacing w:after="36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服務期間：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F4B09" w14:textId="77777777" w:rsidR="007600AD" w:rsidRDefault="005D1687">
            <w:pPr>
              <w:snapToGrid w:val="0"/>
              <w:spacing w:after="360"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自　　年　　月　　日起至今於本診所任職。</w:t>
            </w:r>
          </w:p>
        </w:tc>
      </w:tr>
    </w:tbl>
    <w:p w14:paraId="3E240A98" w14:textId="77777777" w:rsidR="007600AD" w:rsidRDefault="005D1687">
      <w:pPr>
        <w:snapToGrid w:val="0"/>
        <w:spacing w:before="360" w:after="2340" w:line="360" w:lineRule="exact"/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1D261" wp14:editId="52F09480">
                <wp:simplePos x="0" y="0"/>
                <wp:positionH relativeFrom="column">
                  <wp:posOffset>4478658</wp:posOffset>
                </wp:positionH>
                <wp:positionV relativeFrom="paragraph">
                  <wp:posOffset>2292345</wp:posOffset>
                </wp:positionV>
                <wp:extent cx="1007741" cy="1007741"/>
                <wp:effectExtent l="0" t="0" r="20959" b="20959"/>
                <wp:wrapNone/>
                <wp:docPr id="2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1" cy="1007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A878AC" w14:textId="77777777" w:rsidR="007600AD" w:rsidRDefault="005D1687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（負責醫師私章）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01D261"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352.65pt;margin-top:180.5pt;width:79.35pt;height:7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" strokeweight=".26467mm">
                <v:textbox>
                  <w:txbxContent>
                    <w:p w14:paraId="51A878AC" w14:textId="77777777" w:rsidR="007600AD" w:rsidRDefault="005D1687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（負責醫師私章）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DD45B" wp14:editId="60488970">
                <wp:simplePos x="0" y="0"/>
                <wp:positionH relativeFrom="margin">
                  <wp:align>right</wp:align>
                </wp:positionH>
                <wp:positionV relativeFrom="paragraph">
                  <wp:posOffset>673739</wp:posOffset>
                </wp:positionV>
                <wp:extent cx="1619887" cy="1619246"/>
                <wp:effectExtent l="0" t="0" r="18413" b="19054"/>
                <wp:wrapNone/>
                <wp:docPr id="3" name="文字方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7" cy="1619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EFF519" w14:textId="77777777" w:rsidR="007600AD" w:rsidRDefault="005D168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（診所大章）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DD45B" id="文字方塊 55" o:spid="_x0000_s1027" type="#_x0000_t202" style="position:absolute;margin-left:76.35pt;margin-top:53.05pt;width:127.55pt;height:127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" strokeweight=".26467mm">
                <v:textbox>
                  <w:txbxContent>
                    <w:p w14:paraId="3CEFF519" w14:textId="77777777" w:rsidR="007600AD" w:rsidRDefault="005D1687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（診所大章）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sz w:val="36"/>
          <w:szCs w:val="36"/>
        </w:rPr>
        <w:t>特此證明</w:t>
      </w:r>
    </w:p>
    <w:tbl>
      <w:tblPr>
        <w:tblW w:w="83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5"/>
        <w:gridCol w:w="6547"/>
      </w:tblGrid>
      <w:tr w:rsidR="007600AD" w14:paraId="74B7B1B6" w14:textId="77777777">
        <w:tblPrEx>
          <w:tblCellMar>
            <w:top w:w="0" w:type="dxa"/>
            <w:bottom w:w="0" w:type="dxa"/>
          </w:tblCellMar>
        </w:tblPrEx>
        <w:trPr>
          <w:trHeight w:val="1449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740F7" w14:textId="77777777" w:rsidR="007600AD" w:rsidRDefault="005D1687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機構名稱：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3EBBF" w14:textId="77777777" w:rsidR="007600AD" w:rsidRDefault="005D1687">
            <w:pPr>
              <w:snapToGrid w:val="0"/>
              <w:spacing w:after="180"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蓋章</w:t>
            </w:r>
          </w:p>
        </w:tc>
      </w:tr>
      <w:tr w:rsidR="007600AD" w14:paraId="0F46BC84" w14:textId="77777777">
        <w:tblPrEx>
          <w:tblCellMar>
            <w:top w:w="0" w:type="dxa"/>
            <w:bottom w:w="0" w:type="dxa"/>
          </w:tblCellMar>
        </w:tblPrEx>
        <w:trPr>
          <w:trHeight w:val="1002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97D37" w14:textId="77777777" w:rsidR="007600AD" w:rsidRDefault="005D1687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負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>責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>人：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5889D" w14:textId="77777777" w:rsidR="007600AD" w:rsidRDefault="005D1687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</w:t>
            </w:r>
            <w:r>
              <w:rPr>
                <w:rFonts w:ascii="標楷體" w:eastAsia="標楷體" w:hAnsi="標楷體"/>
                <w:sz w:val="32"/>
                <w:szCs w:val="32"/>
              </w:rPr>
              <w:t>蓋章</w:t>
            </w:r>
          </w:p>
        </w:tc>
      </w:tr>
      <w:tr w:rsidR="007600AD" w14:paraId="5FEE7684" w14:textId="77777777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C063" w14:textId="77777777" w:rsidR="007600AD" w:rsidRDefault="005D1687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聯絡電話：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64CA" w14:textId="77777777" w:rsidR="007600AD" w:rsidRDefault="007600AD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00AD" w14:paraId="34F2CCA3" w14:textId="77777777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1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9DB0" w14:textId="77777777" w:rsidR="007600AD" w:rsidRDefault="005D1687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地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/>
                <w:sz w:val="32"/>
                <w:szCs w:val="32"/>
              </w:rPr>
              <w:t>址：</w:t>
            </w:r>
          </w:p>
        </w:tc>
        <w:tc>
          <w:tcPr>
            <w:tcW w:w="6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F4CD1" w14:textId="77777777" w:rsidR="007600AD" w:rsidRDefault="007600AD">
            <w:pPr>
              <w:snapToGrid w:val="0"/>
              <w:spacing w:after="180"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1A15378" w14:textId="77777777" w:rsidR="007600AD" w:rsidRDefault="007600AD">
      <w:pPr>
        <w:snapToGrid w:val="0"/>
        <w:spacing w:before="720" w:after="180"/>
        <w:rPr>
          <w:rFonts w:ascii="標楷體" w:eastAsia="標楷體" w:hAnsi="標楷體"/>
          <w:sz w:val="32"/>
          <w:szCs w:val="32"/>
        </w:rPr>
      </w:pPr>
    </w:p>
    <w:p w14:paraId="050BFCA9" w14:textId="77777777" w:rsidR="007600AD" w:rsidRDefault="005D1687">
      <w:pPr>
        <w:jc w:val="center"/>
      </w:pPr>
      <w:r>
        <w:rPr>
          <w:rFonts w:ascii="標楷體" w:eastAsia="標楷體" w:hAnsi="標楷體"/>
          <w:sz w:val="32"/>
          <w:szCs w:val="32"/>
        </w:rPr>
        <w:t>中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華</w:t>
      </w: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民</w:t>
      </w: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國</w:t>
      </w:r>
      <w:r>
        <w:rPr>
          <w:rFonts w:ascii="標楷體" w:eastAsia="標楷體" w:hAnsi="標楷體"/>
          <w:sz w:val="32"/>
          <w:szCs w:val="32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 xml:space="preserve">     </w:t>
      </w:r>
      <w:r>
        <w:rPr>
          <w:rFonts w:ascii="標楷體" w:eastAsia="標楷體" w:hAnsi="標楷體"/>
          <w:sz w:val="32"/>
          <w:szCs w:val="32"/>
        </w:rPr>
        <w:t>日</w:t>
      </w:r>
    </w:p>
    <w:sectPr w:rsidR="007600AD">
      <w:pgSz w:w="11906" w:h="16838"/>
      <w:pgMar w:top="851" w:right="991" w:bottom="709" w:left="1276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534C" w14:textId="77777777" w:rsidR="005D1687" w:rsidRDefault="005D1687">
      <w:r>
        <w:separator/>
      </w:r>
    </w:p>
  </w:endnote>
  <w:endnote w:type="continuationSeparator" w:id="0">
    <w:p w14:paraId="651050D6" w14:textId="77777777" w:rsidR="005D1687" w:rsidRDefault="005D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396DE" w14:textId="77777777" w:rsidR="005D1687" w:rsidRDefault="005D1687">
      <w:r>
        <w:rPr>
          <w:color w:val="000000"/>
        </w:rPr>
        <w:separator/>
      </w:r>
    </w:p>
  </w:footnote>
  <w:footnote w:type="continuationSeparator" w:id="0">
    <w:p w14:paraId="7E0E4CBC" w14:textId="77777777" w:rsidR="005D1687" w:rsidRDefault="005D1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00AD"/>
    <w:rsid w:val="005D1687"/>
    <w:rsid w:val="007600AD"/>
    <w:rsid w:val="007D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DAB4745"/>
  <w15:docId w15:val="{B2D95569-C901-4B12-ABF1-CA754E93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曾唯瑜</dc:creator>
  <dc:description/>
  <cp:lastModifiedBy>林淑樺</cp:lastModifiedBy>
  <cp:revision>2</cp:revision>
  <dcterms:created xsi:type="dcterms:W3CDTF">2026-08-03T03:24:00Z</dcterms:created>
  <dcterms:modified xsi:type="dcterms:W3CDTF">2026-08-03T03:24:00Z</dcterms:modified>
</cp:coreProperties>
</file>